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2F7" w:rsidRDefault="00CC52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2.25pt;height:409.5pt">
            <v:imagedata r:id="rId4" o:title=""/>
          </v:shape>
        </w:pict>
      </w:r>
    </w:p>
    <w:p w:rsidR="00CC52F7" w:rsidRDefault="00CC52F7"/>
    <w:p w:rsidR="00CC52F7" w:rsidRDefault="00CC52F7"/>
    <w:p w:rsidR="00CC52F7" w:rsidRDefault="00CC52F7">
      <w:r>
        <w:pict>
          <v:shape id="_x0000_i1026" type="#_x0000_t75" style="width:722.25pt;height:409.5pt">
            <v:imagedata r:id="rId5" o:title=""/>
          </v:shape>
        </w:pict>
      </w:r>
    </w:p>
    <w:p w:rsidR="00CC52F7" w:rsidRDefault="00CC52F7"/>
    <w:p w:rsidR="00CC52F7" w:rsidRDefault="00CC52F7"/>
    <w:p w:rsidR="00CC52F7" w:rsidRDefault="00CC52F7">
      <w:r>
        <w:pict>
          <v:shape id="_x0000_i1027" type="#_x0000_t75" style="width:722.25pt;height:409.5pt">
            <v:imagedata r:id="rId6" o:title=""/>
          </v:shape>
        </w:pict>
      </w:r>
    </w:p>
    <w:p w:rsidR="00CC52F7" w:rsidRDefault="00CC52F7"/>
    <w:p w:rsidR="00CC52F7" w:rsidRDefault="00CC52F7"/>
    <w:p w:rsidR="00CC52F7" w:rsidRDefault="00CC52F7">
      <w:r>
        <w:pict>
          <v:shape id="_x0000_i1028" type="#_x0000_t75" style="width:722.25pt;height:409.5pt">
            <v:imagedata r:id="rId7" o:title=""/>
          </v:shape>
        </w:pict>
      </w:r>
    </w:p>
    <w:p w:rsidR="00CC52F7" w:rsidRDefault="00CC52F7"/>
    <w:p w:rsidR="00CC52F7" w:rsidRDefault="00CC52F7"/>
    <w:p w:rsidR="00CC52F7" w:rsidRDefault="00CC52F7">
      <w:r>
        <w:pict>
          <v:shape id="_x0000_i1029" type="#_x0000_t75" style="width:722.25pt;height:409.5pt">
            <v:imagedata r:id="rId8" o:title=""/>
          </v:shape>
        </w:pict>
      </w:r>
    </w:p>
    <w:p w:rsidR="00CC52F7" w:rsidRDefault="00CC52F7"/>
    <w:p w:rsidR="00CC52F7" w:rsidRDefault="00CC52F7"/>
    <w:p w:rsidR="00CC52F7" w:rsidRDefault="00CC52F7">
      <w:r>
        <w:pict>
          <v:shape id="_x0000_i1030" type="#_x0000_t75" style="width:722.25pt;height:409.5pt">
            <v:imagedata r:id="rId9" o:title=""/>
          </v:shape>
        </w:pict>
      </w:r>
    </w:p>
    <w:sectPr w:rsidR="00CC52F7" w:rsidSect="004E23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6872"/>
    <w:rsid w:val="000A760D"/>
    <w:rsid w:val="004E2311"/>
    <w:rsid w:val="00B56872"/>
    <w:rsid w:val="00CC5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0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6</Pages>
  <Words>3</Words>
  <Characters>19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2014-10-18T17:22:00Z</dcterms:created>
  <dcterms:modified xsi:type="dcterms:W3CDTF">2014-10-18T17:24:00Z</dcterms:modified>
</cp:coreProperties>
</file>